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E5" w:rsidRDefault="001D2EE5" w:rsidP="00AC078C">
      <w:pPr>
        <w:pStyle w:val="Title"/>
        <w:rPr>
          <w:sz w:val="28"/>
          <w:szCs w:val="28"/>
        </w:rPr>
      </w:pPr>
    </w:p>
    <w:p w:rsidR="001D2EE5" w:rsidRDefault="001D2EE5" w:rsidP="00AC078C">
      <w:pPr>
        <w:pStyle w:val="Title"/>
        <w:rPr>
          <w:sz w:val="28"/>
          <w:szCs w:val="28"/>
        </w:rPr>
      </w:pPr>
    </w:p>
    <w:p w:rsidR="001D2EE5" w:rsidRDefault="001D2EE5" w:rsidP="00AC078C">
      <w:pPr>
        <w:pStyle w:val="Title"/>
        <w:rPr>
          <w:sz w:val="32"/>
          <w:szCs w:val="32"/>
        </w:rPr>
      </w:pPr>
      <w:r>
        <w:rPr>
          <w:sz w:val="28"/>
          <w:szCs w:val="28"/>
        </w:rPr>
        <w:t>Р</w:t>
      </w:r>
      <w:r w:rsidRPr="00D936AA">
        <w:rPr>
          <w:sz w:val="28"/>
          <w:szCs w:val="28"/>
        </w:rPr>
        <w:t xml:space="preserve">еестр реализуемых </w:t>
      </w:r>
      <w:r>
        <w:rPr>
          <w:sz w:val="28"/>
          <w:szCs w:val="28"/>
        </w:rPr>
        <w:t xml:space="preserve">адаптированных </w:t>
      </w:r>
      <w:r w:rsidRPr="00D936AA">
        <w:rPr>
          <w:sz w:val="28"/>
          <w:szCs w:val="28"/>
        </w:rPr>
        <w:t>дополнительных обще</w:t>
      </w:r>
      <w:r>
        <w:rPr>
          <w:sz w:val="28"/>
          <w:szCs w:val="28"/>
        </w:rPr>
        <w:t>образовательных</w:t>
      </w:r>
      <w:r w:rsidRPr="00D936AA">
        <w:rPr>
          <w:sz w:val="28"/>
          <w:szCs w:val="28"/>
        </w:rPr>
        <w:t xml:space="preserve"> программ</w:t>
      </w:r>
      <w:r w:rsidRPr="00E96550">
        <w:rPr>
          <w:sz w:val="32"/>
          <w:szCs w:val="32"/>
        </w:rPr>
        <w:t xml:space="preserve"> </w:t>
      </w:r>
    </w:p>
    <w:p w:rsidR="001D2EE5" w:rsidRDefault="001D2EE5" w:rsidP="00AC078C">
      <w:pPr>
        <w:pStyle w:val="Title"/>
        <w:rPr>
          <w:sz w:val="32"/>
          <w:szCs w:val="32"/>
        </w:rPr>
      </w:pPr>
      <w:r>
        <w:rPr>
          <w:sz w:val="32"/>
          <w:szCs w:val="32"/>
        </w:rPr>
        <w:t xml:space="preserve">МАОУ ДО «Дом школьников» </w:t>
      </w:r>
    </w:p>
    <w:p w:rsidR="001D2EE5" w:rsidRPr="00E96550" w:rsidRDefault="001D2EE5" w:rsidP="00AC078C">
      <w:pPr>
        <w:pStyle w:val="Title"/>
        <w:rPr>
          <w:sz w:val="32"/>
          <w:szCs w:val="32"/>
        </w:rPr>
      </w:pPr>
      <w:r>
        <w:rPr>
          <w:sz w:val="32"/>
          <w:szCs w:val="32"/>
        </w:rPr>
        <w:t xml:space="preserve">для детей-инвалидов и детей с ОВЗ </w:t>
      </w:r>
      <w:r w:rsidRPr="00E96550">
        <w:rPr>
          <w:sz w:val="32"/>
          <w:szCs w:val="32"/>
        </w:rPr>
        <w:t>на 201</w:t>
      </w:r>
      <w:r>
        <w:rPr>
          <w:sz w:val="32"/>
          <w:szCs w:val="32"/>
        </w:rPr>
        <w:t>9-2020 г</w:t>
      </w:r>
      <w:r w:rsidRPr="00E96550">
        <w:rPr>
          <w:sz w:val="32"/>
          <w:szCs w:val="32"/>
        </w:rPr>
        <w:t>г.</w:t>
      </w:r>
    </w:p>
    <w:p w:rsidR="001D2EE5" w:rsidRPr="00C37134" w:rsidRDefault="001D2EE5" w:rsidP="00FD6675">
      <w:pPr>
        <w:pStyle w:val="Title"/>
        <w:rPr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977"/>
        <w:gridCol w:w="2268"/>
        <w:gridCol w:w="2835"/>
        <w:gridCol w:w="2693"/>
        <w:gridCol w:w="1843"/>
        <w:gridCol w:w="2268"/>
      </w:tblGrid>
      <w:tr w:rsidR="001D2EE5" w:rsidRPr="00BC0DFF" w:rsidTr="003A30B6">
        <w:trPr>
          <w:cantSplit/>
          <w:trHeight w:val="597"/>
        </w:trPr>
        <w:tc>
          <w:tcPr>
            <w:tcW w:w="709" w:type="dxa"/>
          </w:tcPr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Ф.И.О.</w:t>
            </w:r>
          </w:p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педагога</w:t>
            </w:r>
          </w:p>
        </w:tc>
        <w:tc>
          <w:tcPr>
            <w:tcW w:w="2268" w:type="dxa"/>
          </w:tcPr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835" w:type="dxa"/>
          </w:tcPr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693" w:type="dxa"/>
          </w:tcPr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Вид</w:t>
            </w:r>
          </w:p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программы</w:t>
            </w:r>
          </w:p>
        </w:tc>
        <w:tc>
          <w:tcPr>
            <w:tcW w:w="1843" w:type="dxa"/>
          </w:tcPr>
          <w:p w:rsidR="001D2EE5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 xml:space="preserve">Срок </w:t>
            </w:r>
          </w:p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</w:tcPr>
          <w:p w:rsidR="001D2EE5" w:rsidRPr="00BC0DFF" w:rsidRDefault="001D2EE5" w:rsidP="00AC078C">
            <w:pPr>
              <w:jc w:val="center"/>
              <w:rPr>
                <w:sz w:val="28"/>
                <w:szCs w:val="28"/>
              </w:rPr>
            </w:pPr>
            <w:r w:rsidRPr="00BC0DFF">
              <w:rPr>
                <w:sz w:val="28"/>
                <w:szCs w:val="28"/>
              </w:rPr>
              <w:t>Возраст обучающихся</w:t>
            </w:r>
          </w:p>
        </w:tc>
      </w:tr>
      <w:tr w:rsidR="001D2EE5" w:rsidRPr="00BC0DFF" w:rsidTr="003A30B6">
        <w:trPr>
          <w:cantSplit/>
        </w:trPr>
        <w:tc>
          <w:tcPr>
            <w:tcW w:w="709" w:type="dxa"/>
          </w:tcPr>
          <w:p w:rsidR="001D2EE5" w:rsidRPr="00BC0DFF" w:rsidRDefault="001D2EE5" w:rsidP="00AC078C">
            <w:pPr>
              <w:numPr>
                <w:ilvl w:val="0"/>
                <w:numId w:val="34"/>
              </w:numPr>
              <w:tabs>
                <w:tab w:val="left" w:pos="67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1D2EE5" w:rsidRDefault="001D2EE5" w:rsidP="00AC07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Резеда Наисовна</w:t>
            </w:r>
          </w:p>
        </w:tc>
        <w:tc>
          <w:tcPr>
            <w:tcW w:w="2268" w:type="dxa"/>
          </w:tcPr>
          <w:p w:rsidR="001D2EE5" w:rsidRDefault="001D2EE5" w:rsidP="00AC07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«Школа швейного мастерства»</w:t>
            </w:r>
          </w:p>
        </w:tc>
        <w:tc>
          <w:tcPr>
            <w:tcW w:w="2835" w:type="dxa"/>
          </w:tcPr>
          <w:p w:rsidR="001D2EE5" w:rsidRDefault="001D2EE5" w:rsidP="00A34E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693" w:type="dxa"/>
          </w:tcPr>
          <w:p w:rsidR="001D2EE5" w:rsidRPr="00A92ECE" w:rsidRDefault="001D2EE5" w:rsidP="00A34E28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Адаптированная</w:t>
            </w:r>
          </w:p>
        </w:tc>
        <w:tc>
          <w:tcPr>
            <w:tcW w:w="1843" w:type="dxa"/>
          </w:tcPr>
          <w:p w:rsidR="001D2EE5" w:rsidRDefault="001D2EE5" w:rsidP="00CB1E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года</w:t>
            </w:r>
          </w:p>
        </w:tc>
        <w:tc>
          <w:tcPr>
            <w:tcW w:w="2268" w:type="dxa"/>
          </w:tcPr>
          <w:p w:rsidR="001D2EE5" w:rsidRDefault="001D2EE5" w:rsidP="000F4B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10-16 лет</w:t>
            </w:r>
          </w:p>
        </w:tc>
      </w:tr>
    </w:tbl>
    <w:p w:rsidR="001D2EE5" w:rsidRDefault="001D2EE5" w:rsidP="00D378FC">
      <w:pPr>
        <w:jc w:val="center"/>
        <w:rPr>
          <w:b/>
          <w:sz w:val="36"/>
          <w:szCs w:val="36"/>
        </w:rPr>
      </w:pPr>
    </w:p>
    <w:p w:rsidR="001D2EE5" w:rsidRDefault="001D2EE5" w:rsidP="006F4717">
      <w:pPr>
        <w:jc w:val="center"/>
        <w:rPr>
          <w:sz w:val="32"/>
          <w:szCs w:val="32"/>
        </w:rPr>
      </w:pPr>
    </w:p>
    <w:sectPr w:rsidR="001D2EE5" w:rsidSect="00E11A26">
      <w:pgSz w:w="16840" w:h="11907" w:orient="landscape" w:code="9"/>
      <w:pgMar w:top="567" w:right="851" w:bottom="284" w:left="851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4E14"/>
    <w:multiLevelType w:val="hybridMultilevel"/>
    <w:tmpl w:val="227EB8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36F635E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3FA39D3"/>
    <w:multiLevelType w:val="hybridMultilevel"/>
    <w:tmpl w:val="3E548B3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>
    <w:nsid w:val="046953BA"/>
    <w:multiLevelType w:val="multilevel"/>
    <w:tmpl w:val="39829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4C24330"/>
    <w:multiLevelType w:val="hybridMultilevel"/>
    <w:tmpl w:val="8E48D80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07B26EDC"/>
    <w:multiLevelType w:val="hybridMultilevel"/>
    <w:tmpl w:val="6BFE7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0A8F4D39"/>
    <w:multiLevelType w:val="hybridMultilevel"/>
    <w:tmpl w:val="B8949D0C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7">
    <w:nsid w:val="0B9F0DCF"/>
    <w:multiLevelType w:val="hybridMultilevel"/>
    <w:tmpl w:val="C9B231A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D9C392D"/>
    <w:multiLevelType w:val="hybridMultilevel"/>
    <w:tmpl w:val="66DC7A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A27D65"/>
    <w:multiLevelType w:val="hybridMultilevel"/>
    <w:tmpl w:val="DE169A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F9214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>
    <w:nsid w:val="121B42C6"/>
    <w:multiLevelType w:val="hybridMultilevel"/>
    <w:tmpl w:val="FAE4C8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3F25E40"/>
    <w:multiLevelType w:val="hybridMultilevel"/>
    <w:tmpl w:val="BC5EE37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4954B57"/>
    <w:multiLevelType w:val="hybridMultilevel"/>
    <w:tmpl w:val="958A385C"/>
    <w:lvl w:ilvl="0" w:tplc="0C1A8F94">
      <w:start w:val="20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8D5185"/>
    <w:multiLevelType w:val="hybridMultilevel"/>
    <w:tmpl w:val="2892E22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EC597A"/>
    <w:multiLevelType w:val="hybridMultilevel"/>
    <w:tmpl w:val="EBB879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6">
    <w:nsid w:val="32300C39"/>
    <w:multiLevelType w:val="hybridMultilevel"/>
    <w:tmpl w:val="1570D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7B141F3"/>
    <w:multiLevelType w:val="hybridMultilevel"/>
    <w:tmpl w:val="99E2D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CF079FA"/>
    <w:multiLevelType w:val="hybridMultilevel"/>
    <w:tmpl w:val="CDD62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D8A21E3"/>
    <w:multiLevelType w:val="hybridMultilevel"/>
    <w:tmpl w:val="93382FC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3ED95442"/>
    <w:multiLevelType w:val="hybridMultilevel"/>
    <w:tmpl w:val="74BA5E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F556C52"/>
    <w:multiLevelType w:val="hybridMultilevel"/>
    <w:tmpl w:val="98323D5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411201D4"/>
    <w:multiLevelType w:val="hybridMultilevel"/>
    <w:tmpl w:val="05864BD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3042710"/>
    <w:multiLevelType w:val="hybridMultilevel"/>
    <w:tmpl w:val="364440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4E54EB2"/>
    <w:multiLevelType w:val="hybridMultilevel"/>
    <w:tmpl w:val="229E6F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>
    <w:nsid w:val="47292057"/>
    <w:multiLevelType w:val="hybridMultilevel"/>
    <w:tmpl w:val="4D809952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abstractNum w:abstractNumId="26">
    <w:nsid w:val="4C0657F9"/>
    <w:multiLevelType w:val="hybridMultilevel"/>
    <w:tmpl w:val="5414F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4FF5363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70A521C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7D55260"/>
    <w:multiLevelType w:val="hybridMultilevel"/>
    <w:tmpl w:val="CAA49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0">
    <w:nsid w:val="6165245E"/>
    <w:multiLevelType w:val="hybridMultilevel"/>
    <w:tmpl w:val="B098640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3B90119"/>
    <w:multiLevelType w:val="hybridMultilevel"/>
    <w:tmpl w:val="B4082E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0B3EB0"/>
    <w:multiLevelType w:val="hybridMultilevel"/>
    <w:tmpl w:val="03C029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AEF69A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5292755"/>
    <w:multiLevelType w:val="hybridMultilevel"/>
    <w:tmpl w:val="13342EA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F42C3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B2C51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5">
    <w:nsid w:val="6C571CFC"/>
    <w:multiLevelType w:val="hybridMultilevel"/>
    <w:tmpl w:val="6B4E3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33330ED"/>
    <w:multiLevelType w:val="hybridMultilevel"/>
    <w:tmpl w:val="7972A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5924364"/>
    <w:multiLevelType w:val="multilevel"/>
    <w:tmpl w:val="D4D452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B9E411A"/>
    <w:multiLevelType w:val="hybridMultilevel"/>
    <w:tmpl w:val="95C8970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>
    <w:nsid w:val="7C447DC9"/>
    <w:multiLevelType w:val="hybridMultilevel"/>
    <w:tmpl w:val="C81A42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4"/>
  </w:num>
  <w:num w:numId="2">
    <w:abstractNumId w:val="27"/>
  </w:num>
  <w:num w:numId="3">
    <w:abstractNumId w:val="10"/>
  </w:num>
  <w:num w:numId="4">
    <w:abstractNumId w:val="2"/>
  </w:num>
  <w:num w:numId="5">
    <w:abstractNumId w:val="15"/>
  </w:num>
  <w:num w:numId="6">
    <w:abstractNumId w:val="9"/>
  </w:num>
  <w:num w:numId="7">
    <w:abstractNumId w:val="17"/>
  </w:num>
  <w:num w:numId="8">
    <w:abstractNumId w:val="0"/>
  </w:num>
  <w:num w:numId="9">
    <w:abstractNumId w:val="8"/>
  </w:num>
  <w:num w:numId="10">
    <w:abstractNumId w:val="21"/>
  </w:num>
  <w:num w:numId="11">
    <w:abstractNumId w:val="26"/>
  </w:num>
  <w:num w:numId="12">
    <w:abstractNumId w:val="29"/>
  </w:num>
  <w:num w:numId="13">
    <w:abstractNumId w:val="39"/>
  </w:num>
  <w:num w:numId="14">
    <w:abstractNumId w:val="30"/>
  </w:num>
  <w:num w:numId="15">
    <w:abstractNumId w:val="7"/>
  </w:num>
  <w:num w:numId="16">
    <w:abstractNumId w:val="38"/>
  </w:num>
  <w:num w:numId="17">
    <w:abstractNumId w:val="19"/>
  </w:num>
  <w:num w:numId="18">
    <w:abstractNumId w:val="5"/>
  </w:num>
  <w:num w:numId="19">
    <w:abstractNumId w:val="24"/>
  </w:num>
  <w:num w:numId="20">
    <w:abstractNumId w:val="35"/>
  </w:num>
  <w:num w:numId="21">
    <w:abstractNumId w:val="12"/>
  </w:num>
  <w:num w:numId="22">
    <w:abstractNumId w:val="31"/>
  </w:num>
  <w:num w:numId="23">
    <w:abstractNumId w:val="11"/>
  </w:num>
  <w:num w:numId="24">
    <w:abstractNumId w:val="33"/>
  </w:num>
  <w:num w:numId="25">
    <w:abstractNumId w:val="32"/>
  </w:num>
  <w:num w:numId="26">
    <w:abstractNumId w:val="22"/>
  </w:num>
  <w:num w:numId="27">
    <w:abstractNumId w:val="14"/>
  </w:num>
  <w:num w:numId="28">
    <w:abstractNumId w:val="28"/>
  </w:num>
  <w:num w:numId="29">
    <w:abstractNumId w:val="1"/>
  </w:num>
  <w:num w:numId="30">
    <w:abstractNumId w:val="37"/>
  </w:num>
  <w:num w:numId="31">
    <w:abstractNumId w:val="4"/>
  </w:num>
  <w:num w:numId="32">
    <w:abstractNumId w:val="25"/>
  </w:num>
  <w:num w:numId="33">
    <w:abstractNumId w:val="16"/>
  </w:num>
  <w:num w:numId="34">
    <w:abstractNumId w:val="6"/>
  </w:num>
  <w:num w:numId="35">
    <w:abstractNumId w:val="36"/>
  </w:num>
  <w:num w:numId="36">
    <w:abstractNumId w:val="23"/>
  </w:num>
  <w:num w:numId="37">
    <w:abstractNumId w:val="3"/>
  </w:num>
  <w:num w:numId="38">
    <w:abstractNumId w:val="13"/>
  </w:num>
  <w:num w:numId="39">
    <w:abstractNumId w:val="18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A6E"/>
    <w:rsid w:val="00000F46"/>
    <w:rsid w:val="00002CDE"/>
    <w:rsid w:val="00004902"/>
    <w:rsid w:val="00012440"/>
    <w:rsid w:val="00013E51"/>
    <w:rsid w:val="00017B66"/>
    <w:rsid w:val="00020F95"/>
    <w:rsid w:val="00023266"/>
    <w:rsid w:val="00033E4F"/>
    <w:rsid w:val="00034E47"/>
    <w:rsid w:val="00037749"/>
    <w:rsid w:val="00037C21"/>
    <w:rsid w:val="00037C8E"/>
    <w:rsid w:val="00043ED7"/>
    <w:rsid w:val="00047B49"/>
    <w:rsid w:val="000514C9"/>
    <w:rsid w:val="000619C1"/>
    <w:rsid w:val="00065A8C"/>
    <w:rsid w:val="00067E86"/>
    <w:rsid w:val="000725AB"/>
    <w:rsid w:val="00075343"/>
    <w:rsid w:val="0008267E"/>
    <w:rsid w:val="0008477E"/>
    <w:rsid w:val="00092218"/>
    <w:rsid w:val="000966D4"/>
    <w:rsid w:val="00096729"/>
    <w:rsid w:val="000A4FAF"/>
    <w:rsid w:val="000C2DA0"/>
    <w:rsid w:val="000C44A8"/>
    <w:rsid w:val="000D3585"/>
    <w:rsid w:val="000D39FA"/>
    <w:rsid w:val="000D536D"/>
    <w:rsid w:val="000E02D4"/>
    <w:rsid w:val="000E384F"/>
    <w:rsid w:val="000F4B22"/>
    <w:rsid w:val="00101365"/>
    <w:rsid w:val="00112587"/>
    <w:rsid w:val="00115D63"/>
    <w:rsid w:val="00121BB9"/>
    <w:rsid w:val="00127654"/>
    <w:rsid w:val="00127DE3"/>
    <w:rsid w:val="00134F1D"/>
    <w:rsid w:val="00155FF4"/>
    <w:rsid w:val="00167E92"/>
    <w:rsid w:val="001753EE"/>
    <w:rsid w:val="00175BCA"/>
    <w:rsid w:val="0017729B"/>
    <w:rsid w:val="00180622"/>
    <w:rsid w:val="00182292"/>
    <w:rsid w:val="00186E15"/>
    <w:rsid w:val="00192DAE"/>
    <w:rsid w:val="00193A6E"/>
    <w:rsid w:val="00197C3B"/>
    <w:rsid w:val="00197FA2"/>
    <w:rsid w:val="001B38DE"/>
    <w:rsid w:val="001C0E8D"/>
    <w:rsid w:val="001C1F28"/>
    <w:rsid w:val="001C75E3"/>
    <w:rsid w:val="001C7B29"/>
    <w:rsid w:val="001D08F7"/>
    <w:rsid w:val="001D214A"/>
    <w:rsid w:val="001D2EE5"/>
    <w:rsid w:val="001D335F"/>
    <w:rsid w:val="001E665D"/>
    <w:rsid w:val="001F48C7"/>
    <w:rsid w:val="001F5600"/>
    <w:rsid w:val="00204A1D"/>
    <w:rsid w:val="00204B3F"/>
    <w:rsid w:val="00207BD8"/>
    <w:rsid w:val="0021315C"/>
    <w:rsid w:val="00226E48"/>
    <w:rsid w:val="0022721D"/>
    <w:rsid w:val="0023430A"/>
    <w:rsid w:val="00237D6E"/>
    <w:rsid w:val="00240EAB"/>
    <w:rsid w:val="00241BD2"/>
    <w:rsid w:val="0024248F"/>
    <w:rsid w:val="00243AF3"/>
    <w:rsid w:val="00251569"/>
    <w:rsid w:val="00251BAD"/>
    <w:rsid w:val="0025641D"/>
    <w:rsid w:val="00265EED"/>
    <w:rsid w:val="0027065C"/>
    <w:rsid w:val="00290713"/>
    <w:rsid w:val="002908D0"/>
    <w:rsid w:val="00293123"/>
    <w:rsid w:val="002952E6"/>
    <w:rsid w:val="002B0144"/>
    <w:rsid w:val="002B02BB"/>
    <w:rsid w:val="002C47B7"/>
    <w:rsid w:val="002E30D6"/>
    <w:rsid w:val="00303659"/>
    <w:rsid w:val="00304ADD"/>
    <w:rsid w:val="00304BC8"/>
    <w:rsid w:val="00305DAA"/>
    <w:rsid w:val="00317B11"/>
    <w:rsid w:val="003248F2"/>
    <w:rsid w:val="003312C4"/>
    <w:rsid w:val="00333954"/>
    <w:rsid w:val="00343B8F"/>
    <w:rsid w:val="003440CD"/>
    <w:rsid w:val="00353A2C"/>
    <w:rsid w:val="003554C3"/>
    <w:rsid w:val="003559E3"/>
    <w:rsid w:val="003726EC"/>
    <w:rsid w:val="00381362"/>
    <w:rsid w:val="0038571A"/>
    <w:rsid w:val="003871F3"/>
    <w:rsid w:val="00395E02"/>
    <w:rsid w:val="003A2A8C"/>
    <w:rsid w:val="003A30B6"/>
    <w:rsid w:val="003B3C45"/>
    <w:rsid w:val="003C5B1B"/>
    <w:rsid w:val="003C70D4"/>
    <w:rsid w:val="003C740F"/>
    <w:rsid w:val="003C7BD8"/>
    <w:rsid w:val="003D25B4"/>
    <w:rsid w:val="003D5346"/>
    <w:rsid w:val="003E1F40"/>
    <w:rsid w:val="003E25F2"/>
    <w:rsid w:val="003E286B"/>
    <w:rsid w:val="003F2A20"/>
    <w:rsid w:val="003F2BC8"/>
    <w:rsid w:val="003F6942"/>
    <w:rsid w:val="003F72CA"/>
    <w:rsid w:val="00400F9D"/>
    <w:rsid w:val="0040343A"/>
    <w:rsid w:val="00414249"/>
    <w:rsid w:val="00416A3E"/>
    <w:rsid w:val="0042059A"/>
    <w:rsid w:val="00423FD0"/>
    <w:rsid w:val="0042551A"/>
    <w:rsid w:val="00431877"/>
    <w:rsid w:val="00432A03"/>
    <w:rsid w:val="004367E1"/>
    <w:rsid w:val="00447FA4"/>
    <w:rsid w:val="00453E17"/>
    <w:rsid w:val="00465476"/>
    <w:rsid w:val="00465D58"/>
    <w:rsid w:val="00465F99"/>
    <w:rsid w:val="00481DB5"/>
    <w:rsid w:val="0048289B"/>
    <w:rsid w:val="00494495"/>
    <w:rsid w:val="00494CD8"/>
    <w:rsid w:val="004A1F18"/>
    <w:rsid w:val="004A5683"/>
    <w:rsid w:val="004A5C13"/>
    <w:rsid w:val="004B7E10"/>
    <w:rsid w:val="004D0FD4"/>
    <w:rsid w:val="004D102E"/>
    <w:rsid w:val="004D13FA"/>
    <w:rsid w:val="004D2178"/>
    <w:rsid w:val="004D2897"/>
    <w:rsid w:val="004D3059"/>
    <w:rsid w:val="004D5D80"/>
    <w:rsid w:val="004E3A35"/>
    <w:rsid w:val="004F161C"/>
    <w:rsid w:val="004F2297"/>
    <w:rsid w:val="004F2F7E"/>
    <w:rsid w:val="004F4AC4"/>
    <w:rsid w:val="005076D0"/>
    <w:rsid w:val="005148E7"/>
    <w:rsid w:val="00525F73"/>
    <w:rsid w:val="00527C1D"/>
    <w:rsid w:val="00532D97"/>
    <w:rsid w:val="0053632D"/>
    <w:rsid w:val="00537952"/>
    <w:rsid w:val="00540E5A"/>
    <w:rsid w:val="00541FF5"/>
    <w:rsid w:val="00546338"/>
    <w:rsid w:val="005526F3"/>
    <w:rsid w:val="00555BC1"/>
    <w:rsid w:val="00557C64"/>
    <w:rsid w:val="005654A3"/>
    <w:rsid w:val="005770AE"/>
    <w:rsid w:val="0057757F"/>
    <w:rsid w:val="0058393E"/>
    <w:rsid w:val="00586D95"/>
    <w:rsid w:val="005878C3"/>
    <w:rsid w:val="00587ED7"/>
    <w:rsid w:val="005A08FA"/>
    <w:rsid w:val="005A1C2F"/>
    <w:rsid w:val="005A75B4"/>
    <w:rsid w:val="005B0912"/>
    <w:rsid w:val="005B3CA5"/>
    <w:rsid w:val="005B74A1"/>
    <w:rsid w:val="005C739C"/>
    <w:rsid w:val="005D4E6E"/>
    <w:rsid w:val="005D77BE"/>
    <w:rsid w:val="005E7CDC"/>
    <w:rsid w:val="005F1969"/>
    <w:rsid w:val="005F52BF"/>
    <w:rsid w:val="005F5C72"/>
    <w:rsid w:val="00605A3E"/>
    <w:rsid w:val="0061065B"/>
    <w:rsid w:val="00624B7B"/>
    <w:rsid w:val="00626439"/>
    <w:rsid w:val="00634405"/>
    <w:rsid w:val="00641E75"/>
    <w:rsid w:val="00650DE3"/>
    <w:rsid w:val="0065281C"/>
    <w:rsid w:val="00671380"/>
    <w:rsid w:val="00673488"/>
    <w:rsid w:val="00674C95"/>
    <w:rsid w:val="00681485"/>
    <w:rsid w:val="00684871"/>
    <w:rsid w:val="00692941"/>
    <w:rsid w:val="00696E8B"/>
    <w:rsid w:val="00697154"/>
    <w:rsid w:val="006A6F75"/>
    <w:rsid w:val="006D7325"/>
    <w:rsid w:val="006D7886"/>
    <w:rsid w:val="006F454B"/>
    <w:rsid w:val="006F4717"/>
    <w:rsid w:val="00700AD2"/>
    <w:rsid w:val="00701887"/>
    <w:rsid w:val="0070333E"/>
    <w:rsid w:val="007038D0"/>
    <w:rsid w:val="0070563C"/>
    <w:rsid w:val="0071076B"/>
    <w:rsid w:val="00716FBB"/>
    <w:rsid w:val="007211F6"/>
    <w:rsid w:val="00721795"/>
    <w:rsid w:val="00721B05"/>
    <w:rsid w:val="00723835"/>
    <w:rsid w:val="00724325"/>
    <w:rsid w:val="00724447"/>
    <w:rsid w:val="0072758A"/>
    <w:rsid w:val="007401EE"/>
    <w:rsid w:val="00743E0B"/>
    <w:rsid w:val="00751711"/>
    <w:rsid w:val="007521AE"/>
    <w:rsid w:val="00752500"/>
    <w:rsid w:val="0075276B"/>
    <w:rsid w:val="00754C65"/>
    <w:rsid w:val="007617BF"/>
    <w:rsid w:val="0077288F"/>
    <w:rsid w:val="00785D4A"/>
    <w:rsid w:val="007A10C9"/>
    <w:rsid w:val="007A4BC0"/>
    <w:rsid w:val="007B4112"/>
    <w:rsid w:val="007C3A9C"/>
    <w:rsid w:val="007C5FC1"/>
    <w:rsid w:val="007D45DA"/>
    <w:rsid w:val="007D68DF"/>
    <w:rsid w:val="007E006E"/>
    <w:rsid w:val="007E0219"/>
    <w:rsid w:val="007E0F93"/>
    <w:rsid w:val="007E4415"/>
    <w:rsid w:val="007F70CB"/>
    <w:rsid w:val="007F7F8C"/>
    <w:rsid w:val="00802344"/>
    <w:rsid w:val="00804E3E"/>
    <w:rsid w:val="00805367"/>
    <w:rsid w:val="00805B07"/>
    <w:rsid w:val="00807CEB"/>
    <w:rsid w:val="008123E8"/>
    <w:rsid w:val="0081248B"/>
    <w:rsid w:val="00815A8A"/>
    <w:rsid w:val="00817E2C"/>
    <w:rsid w:val="00825E3F"/>
    <w:rsid w:val="00835A3E"/>
    <w:rsid w:val="0084080D"/>
    <w:rsid w:val="008422A6"/>
    <w:rsid w:val="00847FE9"/>
    <w:rsid w:val="0085166D"/>
    <w:rsid w:val="00852B1A"/>
    <w:rsid w:val="00861E9B"/>
    <w:rsid w:val="0086548B"/>
    <w:rsid w:val="0087387A"/>
    <w:rsid w:val="00874637"/>
    <w:rsid w:val="00880088"/>
    <w:rsid w:val="008806C7"/>
    <w:rsid w:val="00881043"/>
    <w:rsid w:val="00890DF6"/>
    <w:rsid w:val="0089109B"/>
    <w:rsid w:val="00892675"/>
    <w:rsid w:val="00892A48"/>
    <w:rsid w:val="00895311"/>
    <w:rsid w:val="008A0181"/>
    <w:rsid w:val="008B38B5"/>
    <w:rsid w:val="008B4DA2"/>
    <w:rsid w:val="008B6413"/>
    <w:rsid w:val="008B7D56"/>
    <w:rsid w:val="008C3477"/>
    <w:rsid w:val="008C3E3B"/>
    <w:rsid w:val="008C6B6E"/>
    <w:rsid w:val="008D09F6"/>
    <w:rsid w:val="008D3582"/>
    <w:rsid w:val="008D675E"/>
    <w:rsid w:val="008D67CA"/>
    <w:rsid w:val="008D6C46"/>
    <w:rsid w:val="008E0394"/>
    <w:rsid w:val="008F31C1"/>
    <w:rsid w:val="00900E05"/>
    <w:rsid w:val="009023DB"/>
    <w:rsid w:val="009058F5"/>
    <w:rsid w:val="0091122B"/>
    <w:rsid w:val="009203EA"/>
    <w:rsid w:val="00932E90"/>
    <w:rsid w:val="00934B99"/>
    <w:rsid w:val="0093663E"/>
    <w:rsid w:val="0095035A"/>
    <w:rsid w:val="00954A75"/>
    <w:rsid w:val="0097457F"/>
    <w:rsid w:val="009760B6"/>
    <w:rsid w:val="00997F12"/>
    <w:rsid w:val="009A139D"/>
    <w:rsid w:val="009A50FC"/>
    <w:rsid w:val="009B0902"/>
    <w:rsid w:val="009B7B24"/>
    <w:rsid w:val="009B7CFD"/>
    <w:rsid w:val="009D331B"/>
    <w:rsid w:val="009D4656"/>
    <w:rsid w:val="009E17BF"/>
    <w:rsid w:val="009E229B"/>
    <w:rsid w:val="009E22F7"/>
    <w:rsid w:val="009E4A49"/>
    <w:rsid w:val="00A053EA"/>
    <w:rsid w:val="00A06E18"/>
    <w:rsid w:val="00A1226E"/>
    <w:rsid w:val="00A239BA"/>
    <w:rsid w:val="00A3270B"/>
    <w:rsid w:val="00A33615"/>
    <w:rsid w:val="00A33EE7"/>
    <w:rsid w:val="00A34E28"/>
    <w:rsid w:val="00A35931"/>
    <w:rsid w:val="00A3773F"/>
    <w:rsid w:val="00A4152A"/>
    <w:rsid w:val="00A4772A"/>
    <w:rsid w:val="00A47D37"/>
    <w:rsid w:val="00A536BF"/>
    <w:rsid w:val="00A5783F"/>
    <w:rsid w:val="00A601DE"/>
    <w:rsid w:val="00A64640"/>
    <w:rsid w:val="00A73B30"/>
    <w:rsid w:val="00A76341"/>
    <w:rsid w:val="00A77064"/>
    <w:rsid w:val="00A802DA"/>
    <w:rsid w:val="00A814BF"/>
    <w:rsid w:val="00A83695"/>
    <w:rsid w:val="00A92C31"/>
    <w:rsid w:val="00A92ECE"/>
    <w:rsid w:val="00A96C3B"/>
    <w:rsid w:val="00AA0A02"/>
    <w:rsid w:val="00AA5BD8"/>
    <w:rsid w:val="00AA7125"/>
    <w:rsid w:val="00AB3859"/>
    <w:rsid w:val="00AB66C0"/>
    <w:rsid w:val="00AB78EC"/>
    <w:rsid w:val="00AC078C"/>
    <w:rsid w:val="00AC2333"/>
    <w:rsid w:val="00AC2E57"/>
    <w:rsid w:val="00AC6D13"/>
    <w:rsid w:val="00AD11DF"/>
    <w:rsid w:val="00AE2C02"/>
    <w:rsid w:val="00AE363B"/>
    <w:rsid w:val="00AE5EAF"/>
    <w:rsid w:val="00AF5B87"/>
    <w:rsid w:val="00B00298"/>
    <w:rsid w:val="00B03A33"/>
    <w:rsid w:val="00B07A3F"/>
    <w:rsid w:val="00B11958"/>
    <w:rsid w:val="00B124A1"/>
    <w:rsid w:val="00B170D0"/>
    <w:rsid w:val="00B2487E"/>
    <w:rsid w:val="00B276A6"/>
    <w:rsid w:val="00B3258D"/>
    <w:rsid w:val="00B363B4"/>
    <w:rsid w:val="00B36695"/>
    <w:rsid w:val="00B571B0"/>
    <w:rsid w:val="00B62DA5"/>
    <w:rsid w:val="00B62F00"/>
    <w:rsid w:val="00B63E9A"/>
    <w:rsid w:val="00B64205"/>
    <w:rsid w:val="00B72CE3"/>
    <w:rsid w:val="00B76062"/>
    <w:rsid w:val="00B774FF"/>
    <w:rsid w:val="00B806F9"/>
    <w:rsid w:val="00B814C6"/>
    <w:rsid w:val="00B92FEA"/>
    <w:rsid w:val="00B94688"/>
    <w:rsid w:val="00B94CF8"/>
    <w:rsid w:val="00B94D54"/>
    <w:rsid w:val="00B94E51"/>
    <w:rsid w:val="00B951F7"/>
    <w:rsid w:val="00BA18EB"/>
    <w:rsid w:val="00BA3206"/>
    <w:rsid w:val="00BA4F48"/>
    <w:rsid w:val="00BA5BE9"/>
    <w:rsid w:val="00BB0821"/>
    <w:rsid w:val="00BB18E7"/>
    <w:rsid w:val="00BB19A3"/>
    <w:rsid w:val="00BC0DFF"/>
    <w:rsid w:val="00BC2DDF"/>
    <w:rsid w:val="00BD1D43"/>
    <w:rsid w:val="00BD2AE6"/>
    <w:rsid w:val="00BD5463"/>
    <w:rsid w:val="00BE39FD"/>
    <w:rsid w:val="00BE6D05"/>
    <w:rsid w:val="00BF4DAC"/>
    <w:rsid w:val="00C03E25"/>
    <w:rsid w:val="00C1305F"/>
    <w:rsid w:val="00C144AE"/>
    <w:rsid w:val="00C153CA"/>
    <w:rsid w:val="00C16B12"/>
    <w:rsid w:val="00C329DE"/>
    <w:rsid w:val="00C3415F"/>
    <w:rsid w:val="00C35442"/>
    <w:rsid w:val="00C37134"/>
    <w:rsid w:val="00C4571C"/>
    <w:rsid w:val="00C50469"/>
    <w:rsid w:val="00C506F9"/>
    <w:rsid w:val="00C5453C"/>
    <w:rsid w:val="00C54845"/>
    <w:rsid w:val="00C54E77"/>
    <w:rsid w:val="00C647F3"/>
    <w:rsid w:val="00C7500B"/>
    <w:rsid w:val="00C84134"/>
    <w:rsid w:val="00C841C7"/>
    <w:rsid w:val="00C93141"/>
    <w:rsid w:val="00C93E0C"/>
    <w:rsid w:val="00C957C5"/>
    <w:rsid w:val="00CA3443"/>
    <w:rsid w:val="00CB1EAF"/>
    <w:rsid w:val="00CB3D8C"/>
    <w:rsid w:val="00CD085C"/>
    <w:rsid w:val="00CE2B0A"/>
    <w:rsid w:val="00CE6CDC"/>
    <w:rsid w:val="00D16C09"/>
    <w:rsid w:val="00D22097"/>
    <w:rsid w:val="00D228BE"/>
    <w:rsid w:val="00D351F6"/>
    <w:rsid w:val="00D366F1"/>
    <w:rsid w:val="00D378FC"/>
    <w:rsid w:val="00D428A9"/>
    <w:rsid w:val="00D478EF"/>
    <w:rsid w:val="00D5606B"/>
    <w:rsid w:val="00D600E7"/>
    <w:rsid w:val="00D65705"/>
    <w:rsid w:val="00D66EF3"/>
    <w:rsid w:val="00D67ACA"/>
    <w:rsid w:val="00D72C0B"/>
    <w:rsid w:val="00D72C63"/>
    <w:rsid w:val="00D73A7D"/>
    <w:rsid w:val="00D750C4"/>
    <w:rsid w:val="00D80832"/>
    <w:rsid w:val="00D8180B"/>
    <w:rsid w:val="00D852FD"/>
    <w:rsid w:val="00D85447"/>
    <w:rsid w:val="00D86940"/>
    <w:rsid w:val="00D86B8E"/>
    <w:rsid w:val="00D915F8"/>
    <w:rsid w:val="00D936AA"/>
    <w:rsid w:val="00D95BD9"/>
    <w:rsid w:val="00DA51A2"/>
    <w:rsid w:val="00DB2488"/>
    <w:rsid w:val="00DB32D7"/>
    <w:rsid w:val="00DB68CD"/>
    <w:rsid w:val="00DB7904"/>
    <w:rsid w:val="00DC1C36"/>
    <w:rsid w:val="00DC46A1"/>
    <w:rsid w:val="00DE0711"/>
    <w:rsid w:val="00DE6E25"/>
    <w:rsid w:val="00DF1832"/>
    <w:rsid w:val="00DF4E8C"/>
    <w:rsid w:val="00E01D94"/>
    <w:rsid w:val="00E11A26"/>
    <w:rsid w:val="00E244B2"/>
    <w:rsid w:val="00E24839"/>
    <w:rsid w:val="00E26A59"/>
    <w:rsid w:val="00E31D54"/>
    <w:rsid w:val="00E455E2"/>
    <w:rsid w:val="00E5250C"/>
    <w:rsid w:val="00E54C5B"/>
    <w:rsid w:val="00E5686A"/>
    <w:rsid w:val="00E62930"/>
    <w:rsid w:val="00E64CC8"/>
    <w:rsid w:val="00E71CAA"/>
    <w:rsid w:val="00E75365"/>
    <w:rsid w:val="00E75DAD"/>
    <w:rsid w:val="00E84F5B"/>
    <w:rsid w:val="00E8541A"/>
    <w:rsid w:val="00E91842"/>
    <w:rsid w:val="00E96550"/>
    <w:rsid w:val="00EA03EA"/>
    <w:rsid w:val="00EA38DC"/>
    <w:rsid w:val="00EA391B"/>
    <w:rsid w:val="00EA3C54"/>
    <w:rsid w:val="00EA661B"/>
    <w:rsid w:val="00EB6D02"/>
    <w:rsid w:val="00EB73A5"/>
    <w:rsid w:val="00EB7BEC"/>
    <w:rsid w:val="00EC4480"/>
    <w:rsid w:val="00EC6A8C"/>
    <w:rsid w:val="00ED6CA0"/>
    <w:rsid w:val="00EE39A4"/>
    <w:rsid w:val="00EE5429"/>
    <w:rsid w:val="00EE7C76"/>
    <w:rsid w:val="00EF0867"/>
    <w:rsid w:val="00EF36BD"/>
    <w:rsid w:val="00EF56B3"/>
    <w:rsid w:val="00EF7670"/>
    <w:rsid w:val="00F0417D"/>
    <w:rsid w:val="00F0477E"/>
    <w:rsid w:val="00F116EE"/>
    <w:rsid w:val="00F20308"/>
    <w:rsid w:val="00F21DE7"/>
    <w:rsid w:val="00F245A8"/>
    <w:rsid w:val="00F2593F"/>
    <w:rsid w:val="00F25BF8"/>
    <w:rsid w:val="00F30E5A"/>
    <w:rsid w:val="00F317DD"/>
    <w:rsid w:val="00F31C19"/>
    <w:rsid w:val="00F36983"/>
    <w:rsid w:val="00F40077"/>
    <w:rsid w:val="00F42B75"/>
    <w:rsid w:val="00F64164"/>
    <w:rsid w:val="00F65211"/>
    <w:rsid w:val="00F74E80"/>
    <w:rsid w:val="00F83EE4"/>
    <w:rsid w:val="00F85AF9"/>
    <w:rsid w:val="00F939D1"/>
    <w:rsid w:val="00FB3A51"/>
    <w:rsid w:val="00FB491C"/>
    <w:rsid w:val="00FB6FC5"/>
    <w:rsid w:val="00FB74C3"/>
    <w:rsid w:val="00FC2B82"/>
    <w:rsid w:val="00FC5FD5"/>
    <w:rsid w:val="00FC65AF"/>
    <w:rsid w:val="00FD10BC"/>
    <w:rsid w:val="00FD6573"/>
    <w:rsid w:val="00FD6675"/>
    <w:rsid w:val="00FD6DA2"/>
    <w:rsid w:val="00FF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80B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8180B"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8180B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D8180B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8180B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D8180B"/>
    <w:pPr>
      <w:keepNext/>
      <w:jc w:val="both"/>
      <w:outlineLvl w:val="4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D8180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a">
    <w:name w:val="Знак Знак Знак Знак"/>
    <w:basedOn w:val="Normal"/>
    <w:uiPriority w:val="99"/>
    <w:rsid w:val="001E665D"/>
    <w:pPr>
      <w:spacing w:after="160" w:line="240" w:lineRule="exact"/>
    </w:pPr>
    <w:rPr>
      <w:rFonts w:ascii="Verdana" w:hAnsi="Verdana"/>
      <w:lang w:val="en-US" w:eastAsia="en-US"/>
    </w:rPr>
  </w:style>
  <w:style w:type="paragraph" w:styleId="Caption">
    <w:name w:val="caption"/>
    <w:basedOn w:val="Normal"/>
    <w:uiPriority w:val="99"/>
    <w:qFormat/>
    <w:rsid w:val="001E665D"/>
    <w:pPr>
      <w:jc w:val="center"/>
    </w:pPr>
    <w:rPr>
      <w:b/>
      <w:sz w:val="28"/>
      <w:szCs w:val="24"/>
    </w:rPr>
  </w:style>
  <w:style w:type="table" w:styleId="TableGrid">
    <w:name w:val="Table Grid"/>
    <w:basedOn w:val="TableNormal"/>
    <w:uiPriority w:val="99"/>
    <w:rsid w:val="00B03A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23</TotalTime>
  <Pages>1</Pages>
  <Words>57</Words>
  <Characters>325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Test</cp:lastModifiedBy>
  <cp:revision>4</cp:revision>
  <cp:lastPrinted>2016-10-19T07:03:00Z</cp:lastPrinted>
  <dcterms:created xsi:type="dcterms:W3CDTF">2017-10-15T14:15:00Z</dcterms:created>
  <dcterms:modified xsi:type="dcterms:W3CDTF">2020-02-04T06:52:00Z</dcterms:modified>
</cp:coreProperties>
</file>